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37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574"/>
        <w:gridCol w:w="6772"/>
      </w:tblGrid>
      <w:tr w:rsidR="00FA19D6" w:rsidTr="006E3EE9">
        <w:trPr>
          <w:trHeight w:hRule="exact" w:val="288"/>
        </w:trPr>
        <w:tc>
          <w:tcPr>
            <w:tcW w:w="1727" w:type="pct"/>
            <w:tcBorders>
              <w:left w:val="single" w:sz="4" w:space="0" w:color="D565D2" w:themeColor="accent1" w:themeTint="99"/>
              <w:bottom w:val="single" w:sz="18" w:space="0" w:color="FFFFFF" w:themeColor="background1"/>
            </w:tcBorders>
            <w:shd w:val="clear" w:color="auto" w:fill="D565D2" w:themeFill="accent1" w:themeFillTint="99"/>
          </w:tcPr>
          <w:p w:rsidR="00FA19D6" w:rsidRDefault="00C64281">
            <w:pPr>
              <w:pStyle w:val="NoSpacing"/>
            </w:pPr>
            <w:r>
              <w:t>.</w:t>
            </w:r>
          </w:p>
        </w:tc>
        <w:tc>
          <w:tcPr>
            <w:tcW w:w="3273" w:type="pct"/>
            <w:tcBorders>
              <w:bottom w:val="single" w:sz="18" w:space="0" w:color="FFFFFF" w:themeColor="background1"/>
              <w:right w:val="single" w:sz="4" w:space="0" w:color="D565D2" w:themeColor="accent1" w:themeTint="99"/>
            </w:tcBorders>
            <w:shd w:val="clear" w:color="auto" w:fill="D565D2" w:themeFill="accent1" w:themeFillTint="99"/>
          </w:tcPr>
          <w:p w:rsidR="00FA19D6" w:rsidRDefault="00FA19D6">
            <w:pPr>
              <w:pStyle w:val="NoSpacing"/>
            </w:pPr>
          </w:p>
        </w:tc>
      </w:tr>
      <w:tr w:rsidR="00FA19D6" w:rsidTr="006F2D2C">
        <w:trPr>
          <w:trHeight w:hRule="exact" w:val="1287"/>
        </w:trPr>
        <w:tc>
          <w:tcPr>
            <w:tcW w:w="1727" w:type="pct"/>
            <w:tcBorders>
              <w:top w:val="single" w:sz="18" w:space="0" w:color="FFFFFF" w:themeColor="background1"/>
              <w:left w:val="single" w:sz="4" w:space="0" w:color="F1CBF0" w:themeColor="accent1" w:themeTint="33"/>
              <w:bottom w:val="single" w:sz="18" w:space="0" w:color="FFFFFF" w:themeColor="background1"/>
            </w:tcBorders>
            <w:shd w:val="clear" w:color="auto" w:fill="F1CBF0" w:themeFill="accent1" w:themeFillTint="33"/>
          </w:tcPr>
          <w:p w:rsidR="00D177AE" w:rsidRPr="00D177AE" w:rsidRDefault="00D177AE" w:rsidP="00B52B17">
            <w:pPr>
              <w:pStyle w:val="NoSpacing"/>
              <w:spacing w:line="276" w:lineRule="auto"/>
              <w:rPr>
                <w:rFonts w:ascii="Arial" w:hAnsi="Arial" w:cs="Arial"/>
                <w:sz w:val="6"/>
                <w:szCs w:val="6"/>
              </w:rPr>
            </w:pPr>
            <w:bookmarkStart w:id="0" w:name="_MonthandYear"/>
            <w:bookmarkEnd w:id="0"/>
          </w:p>
          <w:p w:rsidR="00B52B17" w:rsidRPr="00103D2D" w:rsidRDefault="00F93C45" w:rsidP="00B52B17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3D2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D60AA9F" wp14:editId="307E924B">
                  <wp:simplePos x="0" y="0"/>
                  <wp:positionH relativeFrom="margin">
                    <wp:posOffset>1898650</wp:posOffset>
                  </wp:positionH>
                  <wp:positionV relativeFrom="margin">
                    <wp:posOffset>100330</wp:posOffset>
                  </wp:positionV>
                  <wp:extent cx="621665" cy="621665"/>
                  <wp:effectExtent l="38100" t="38100" r="45085" b="450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MA 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B17" w:rsidRPr="00103D2D">
              <w:rPr>
                <w:rFonts w:ascii="Arial" w:hAnsi="Arial" w:cs="Arial"/>
                <w:sz w:val="22"/>
                <w:szCs w:val="22"/>
              </w:rPr>
              <w:t>Rockwood Alliance Church</w:t>
            </w:r>
          </w:p>
          <w:p w:rsidR="00B52B17" w:rsidRPr="00103D2D" w:rsidRDefault="00B52B17" w:rsidP="00B52B17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3D2D">
              <w:rPr>
                <w:rFonts w:ascii="Arial" w:hAnsi="Arial" w:cs="Arial"/>
                <w:sz w:val="22"/>
                <w:szCs w:val="22"/>
              </w:rPr>
              <w:t>438 Harvest Drive</w:t>
            </w:r>
          </w:p>
          <w:p w:rsidR="00B52B17" w:rsidRPr="00103D2D" w:rsidRDefault="00B52B17" w:rsidP="00B52B17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3D2D">
              <w:rPr>
                <w:rFonts w:ascii="Arial" w:hAnsi="Arial" w:cs="Arial"/>
                <w:sz w:val="22"/>
                <w:szCs w:val="22"/>
              </w:rPr>
              <w:t>Rockwood, PA 15557</w:t>
            </w:r>
          </w:p>
          <w:p w:rsidR="00FA19D6" w:rsidRDefault="00B52B17" w:rsidP="00B52B17">
            <w:pPr>
              <w:pStyle w:val="NoSpacing"/>
            </w:pPr>
            <w:r w:rsidRPr="00103D2D">
              <w:rPr>
                <w:rFonts w:ascii="Arial" w:hAnsi="Arial" w:cs="Arial"/>
                <w:sz w:val="22"/>
                <w:szCs w:val="22"/>
              </w:rPr>
              <w:t>814.926.2892</w:t>
            </w:r>
            <w:r w:rsidR="00D177AE" w:rsidRPr="00103D2D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273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F1CBF0" w:themeColor="accent1" w:themeTint="33"/>
            </w:tcBorders>
            <w:shd w:val="clear" w:color="auto" w:fill="F1CBF0" w:themeFill="accent1" w:themeFillTint="33"/>
            <w:vAlign w:val="bottom"/>
          </w:tcPr>
          <w:p w:rsidR="00FA19D6" w:rsidRDefault="00B831EB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 w:rsidR="00711B8E">
              <w:rPr>
                <w:rStyle w:val="Month"/>
              </w:rPr>
              <w:t>August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711B8E">
              <w:t>2024</w:t>
            </w:r>
            <w:r>
              <w:fldChar w:fldCharType="end"/>
            </w:r>
          </w:p>
        </w:tc>
      </w:tr>
    </w:tbl>
    <w:tbl>
      <w:tblPr>
        <w:tblStyle w:val="Calendar-Accent1"/>
        <w:tblW w:w="5137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84"/>
        <w:gridCol w:w="1443"/>
        <w:gridCol w:w="1438"/>
        <w:gridCol w:w="1260"/>
        <w:gridCol w:w="1397"/>
        <w:gridCol w:w="1496"/>
        <w:gridCol w:w="1428"/>
      </w:tblGrid>
      <w:tr w:rsidR="006E3EE9" w:rsidRPr="0040710B" w:rsidTr="00792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tcW w:w="910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bookmarkStart w:id="1" w:name="_Calendar"/>
            <w:bookmarkEnd w:id="1"/>
            <w:r w:rsidRPr="0040710B">
              <w:rPr>
                <w:rFonts w:ascii="Calibri" w:hAnsi="Calibri" w:cs="Calibri"/>
                <w:b/>
                <w:sz w:val="24"/>
                <w:szCs w:val="24"/>
              </w:rPr>
              <w:t>Sun.</w:t>
            </w:r>
          </w:p>
        </w:tc>
        <w:tc>
          <w:tcPr>
            <w:tcW w:w="697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Mon.</w:t>
            </w:r>
          </w:p>
        </w:tc>
        <w:tc>
          <w:tcPr>
            <w:tcW w:w="695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Tue.</w:t>
            </w:r>
          </w:p>
        </w:tc>
        <w:tc>
          <w:tcPr>
            <w:tcW w:w="609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Wed.</w:t>
            </w:r>
          </w:p>
        </w:tc>
        <w:tc>
          <w:tcPr>
            <w:tcW w:w="675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Thu.</w:t>
            </w:r>
          </w:p>
        </w:tc>
        <w:tc>
          <w:tcPr>
            <w:tcW w:w="723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Fri.</w:t>
            </w:r>
          </w:p>
        </w:tc>
        <w:tc>
          <w:tcPr>
            <w:tcW w:w="690" w:type="pct"/>
          </w:tcPr>
          <w:p w:rsidR="00FA19D6" w:rsidRPr="0040710B" w:rsidRDefault="00B831EB">
            <w:pPr>
              <w:pStyle w:val="Days"/>
              <w:rPr>
                <w:rFonts w:ascii="Calibri" w:hAnsi="Calibri" w:cs="Calibri"/>
                <w:b/>
                <w:sz w:val="24"/>
                <w:szCs w:val="24"/>
              </w:rPr>
            </w:pPr>
            <w:r w:rsidRPr="0040710B">
              <w:rPr>
                <w:rFonts w:ascii="Calibri" w:hAnsi="Calibri" w:cs="Calibri"/>
                <w:b/>
                <w:sz w:val="24"/>
                <w:szCs w:val="24"/>
              </w:rPr>
              <w:t>Sat.</w:t>
            </w:r>
          </w:p>
        </w:tc>
      </w:tr>
      <w:tr w:rsidR="006E3EE9" w:rsidTr="00792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91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697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711B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9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711B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11B8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09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711B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11B8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7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711B8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11B8E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23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711B8E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711B8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69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11B8E">
              <w:instrText>Thursday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711B8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711B8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3</w:t>
            </w:r>
            <w:r>
              <w:fldChar w:fldCharType="end"/>
            </w:r>
          </w:p>
        </w:tc>
      </w:tr>
      <w:tr w:rsidR="006E3EE9" w:rsidTr="00711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980"/>
        </w:trPr>
        <w:tc>
          <w:tcPr>
            <w:tcW w:w="910" w:type="pct"/>
          </w:tcPr>
          <w:p w:rsidR="006F2D2C" w:rsidRPr="006F2D2C" w:rsidRDefault="00F247E5" w:rsidP="00F247E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93C45">
              <w:rPr>
                <w:noProof/>
              </w:rPr>
              <w:drawing>
                <wp:inline distT="0" distB="0" distL="0" distR="0" wp14:anchorId="251BCAC1" wp14:editId="363E1CF0">
                  <wp:extent cx="596900" cy="596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  <w:t xml:space="preserve">Dave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Breckenridge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August 1</w:t>
            </w:r>
          </w:p>
        </w:tc>
        <w:tc>
          <w:tcPr>
            <w:tcW w:w="697" w:type="pct"/>
          </w:tcPr>
          <w:p w:rsidR="00F247E5" w:rsidRDefault="00F247E5" w:rsidP="00F247E5">
            <w:pPr>
              <w:jc w:val="center"/>
            </w:pPr>
            <w:r w:rsidRPr="00F93C45">
              <w:rPr>
                <w:noProof/>
              </w:rPr>
              <w:drawing>
                <wp:inline distT="0" distB="0" distL="0" distR="0" wp14:anchorId="564ADA0E" wp14:editId="109C327D">
                  <wp:extent cx="596900" cy="596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9D6" w:rsidRDefault="00F247E5" w:rsidP="00F247E5">
            <w:pPr>
              <w:jc w:val="center"/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Karen Gilmore</w:t>
            </w:r>
            <w:r w:rsidR="007A65B8"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="007A65B8" w:rsidRPr="007A65B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August 20</w:t>
            </w:r>
          </w:p>
        </w:tc>
        <w:tc>
          <w:tcPr>
            <w:tcW w:w="695" w:type="pct"/>
          </w:tcPr>
          <w:p w:rsidR="00FA19D6" w:rsidRDefault="00F247E5" w:rsidP="00F247E5">
            <w:pPr>
              <w:spacing w:before="40" w:after="40"/>
              <w:jc w:val="center"/>
            </w:pPr>
            <w:r w:rsidRPr="00F93C45">
              <w:rPr>
                <w:noProof/>
              </w:rPr>
              <w:drawing>
                <wp:inline distT="0" distB="0" distL="0" distR="0" wp14:anchorId="15F85648" wp14:editId="7312D674">
                  <wp:extent cx="596900" cy="596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  <w:t>Roger King &amp;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  <w:t>Chuck Wilson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August 22</w:t>
            </w:r>
          </w:p>
        </w:tc>
        <w:tc>
          <w:tcPr>
            <w:tcW w:w="609" w:type="pct"/>
          </w:tcPr>
          <w:p w:rsidR="00F247E5" w:rsidRDefault="00F247E5" w:rsidP="00F247E5">
            <w:pPr>
              <w:spacing w:before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F93C45">
              <w:rPr>
                <w:noProof/>
              </w:rPr>
              <w:drawing>
                <wp:inline distT="0" distB="0" distL="0" distR="0" wp14:anchorId="7E8CCD89" wp14:editId="7AB60278">
                  <wp:extent cx="596900" cy="596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9D6" w:rsidRDefault="00F247E5" w:rsidP="00F247E5">
            <w:pPr>
              <w:spacing w:before="40" w:after="40"/>
              <w:jc w:val="center"/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Caleb Grimes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6F2D2C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August 31</w:t>
            </w:r>
          </w:p>
        </w:tc>
        <w:tc>
          <w:tcPr>
            <w:tcW w:w="675" w:type="pct"/>
          </w:tcPr>
          <w:p w:rsidR="00F247E5" w:rsidRDefault="00F247E5" w:rsidP="00F247E5">
            <w:pPr>
              <w:spacing w:before="40" w:after="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247E5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Prayer &amp; Bible study </w:t>
            </w:r>
            <w:r w:rsidRPr="00F247E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6:00 pm</w:t>
            </w:r>
          </w:p>
          <w:p w:rsidR="00FA19D6" w:rsidRDefault="00FA19D6" w:rsidP="00F247E5"/>
        </w:tc>
        <w:tc>
          <w:tcPr>
            <w:tcW w:w="723" w:type="pct"/>
          </w:tcPr>
          <w:p w:rsidR="00FA19D6" w:rsidRPr="00711B8E" w:rsidRDefault="00711B8E" w:rsidP="006F2D2C">
            <w:pPr>
              <w:spacing w:before="40" w:after="4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12800" cy="69342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ce crea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National Ice Cream Sandwich Day</w:t>
            </w:r>
          </w:p>
        </w:tc>
        <w:tc>
          <w:tcPr>
            <w:tcW w:w="690" w:type="pct"/>
          </w:tcPr>
          <w:p w:rsidR="00FA19D6" w:rsidRDefault="00FA19D6" w:rsidP="00F247E5">
            <w:pPr>
              <w:spacing w:before="40" w:after="40"/>
              <w:jc w:val="center"/>
            </w:pPr>
          </w:p>
        </w:tc>
      </w:tr>
      <w:tr w:rsidR="006E3EE9" w:rsidTr="00792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91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711B8E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697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711B8E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69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711B8E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609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711B8E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67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711B8E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23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711B8E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69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711B8E">
              <w:rPr>
                <w:noProof/>
              </w:rPr>
              <w:t>10</w:t>
            </w:r>
            <w:r>
              <w:fldChar w:fldCharType="end"/>
            </w:r>
          </w:p>
        </w:tc>
      </w:tr>
      <w:tr w:rsidR="006E3EE9" w:rsidTr="007A6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827"/>
        </w:trPr>
        <w:tc>
          <w:tcPr>
            <w:tcW w:w="910" w:type="pct"/>
          </w:tcPr>
          <w:p w:rsidR="00FA19D6" w:rsidRPr="00EA593B" w:rsidRDefault="002149E3" w:rsidP="00F247E5">
            <w:pPr>
              <w:spacing w:before="40" w:after="4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Sunday School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  <w:t>9:00 am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</w:r>
            <w:r w:rsidR="00B6208F" w:rsidRPr="00E4619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Worship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Service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10: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00</w:t>
            </w:r>
            <w:r w:rsidR="00F247E5" w:rsidRPr="00B6208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697" w:type="pct"/>
          </w:tcPr>
          <w:p w:rsidR="00FA19D6" w:rsidRDefault="00961605" w:rsidP="006E3EE9">
            <w:pPr>
              <w:spacing w:before="40" w:after="40"/>
              <w:jc w:val="center"/>
            </w:pPr>
            <w:r w:rsidRPr="00F93C45">
              <w:rPr>
                <w:noProof/>
              </w:rPr>
              <w:drawing>
                <wp:inline distT="0" distB="0" distL="0" distR="0" wp14:anchorId="50710214" wp14:editId="1A699BF3">
                  <wp:extent cx="596900" cy="596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605" w:rsidRDefault="00961605" w:rsidP="006E3EE9">
            <w:pPr>
              <w:spacing w:before="40" w:after="40"/>
              <w:jc w:val="center"/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Norma McPherson</w:t>
            </w:r>
          </w:p>
        </w:tc>
        <w:tc>
          <w:tcPr>
            <w:tcW w:w="695" w:type="pct"/>
          </w:tcPr>
          <w:p w:rsidR="00625C07" w:rsidRPr="00625C07" w:rsidRDefault="00961605" w:rsidP="007A65B8">
            <w:pPr>
              <w:spacing w:before="40" w:after="4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93C45">
              <w:rPr>
                <w:noProof/>
              </w:rPr>
              <w:drawing>
                <wp:inline distT="0" distB="0" distL="0" distR="0" wp14:anchorId="73BC70F4" wp14:editId="1F4648A3">
                  <wp:extent cx="596900" cy="596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65B8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Ellen Walsh &amp;</w:t>
            </w:r>
            <w:r w:rsidR="007A65B8"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Joan Phillippi</w:t>
            </w:r>
          </w:p>
        </w:tc>
        <w:tc>
          <w:tcPr>
            <w:tcW w:w="609" w:type="pct"/>
          </w:tcPr>
          <w:p w:rsidR="00F93C45" w:rsidRPr="00F247E5" w:rsidRDefault="00792B7F" w:rsidP="00F247E5">
            <w:pPr>
              <w:spacing w:before="40" w:after="4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92B7F">
              <w:rPr>
                <w:rFonts w:ascii="Calibri" w:hAnsi="Calibri" w:cs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-42384</wp:posOffset>
                  </wp:positionH>
                  <wp:positionV relativeFrom="paragraph">
                    <wp:posOffset>17780</wp:posOffset>
                  </wp:positionV>
                  <wp:extent cx="752617" cy="72573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17" cy="72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" w:type="pct"/>
          </w:tcPr>
          <w:p w:rsidR="00F247E5" w:rsidRDefault="00F247E5" w:rsidP="00F247E5">
            <w:pPr>
              <w:spacing w:before="40" w:after="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93C45" w:rsidRPr="00F247E5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Prayer &amp; Bible study </w:t>
            </w:r>
            <w:r w:rsidRPr="00F247E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6:00 pm</w:t>
            </w:r>
          </w:p>
        </w:tc>
        <w:tc>
          <w:tcPr>
            <w:tcW w:w="723" w:type="pct"/>
          </w:tcPr>
          <w:p w:rsidR="00625C07" w:rsidRPr="00625C07" w:rsidRDefault="00625C07">
            <w:pPr>
              <w:spacing w:before="40" w:after="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90" w:type="pct"/>
          </w:tcPr>
          <w:p w:rsidR="00625C07" w:rsidRPr="00625C07" w:rsidRDefault="00625C07">
            <w:pPr>
              <w:spacing w:before="40" w:after="4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6E3EE9" w:rsidTr="00792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91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711B8E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697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711B8E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69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11B8E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609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711B8E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67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711B8E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23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711B8E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69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711B8E">
              <w:rPr>
                <w:noProof/>
              </w:rPr>
              <w:t>17</w:t>
            </w:r>
            <w:r>
              <w:fldChar w:fldCharType="end"/>
            </w:r>
          </w:p>
        </w:tc>
      </w:tr>
      <w:tr w:rsidR="006E3EE9" w:rsidTr="00792B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547"/>
        </w:trPr>
        <w:tc>
          <w:tcPr>
            <w:tcW w:w="910" w:type="pct"/>
          </w:tcPr>
          <w:p w:rsidR="00625C07" w:rsidRPr="006E3EE9" w:rsidRDefault="002149E3" w:rsidP="006F2D2C">
            <w:pPr>
              <w:spacing w:before="40" w:after="4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Sunday School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  <w:t>9:00 am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Worship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Service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10: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00</w:t>
            </w:r>
            <w:r w:rsidR="00F247E5" w:rsidRPr="00B6208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697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695" w:type="pct"/>
          </w:tcPr>
          <w:p w:rsidR="00FA19D6" w:rsidRPr="006E3EE9" w:rsidRDefault="00FA19D6" w:rsidP="006E3EE9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" w:type="pct"/>
          </w:tcPr>
          <w:p w:rsidR="00FA19D6" w:rsidRDefault="00961605" w:rsidP="00F247E5">
            <w:pPr>
              <w:jc w:val="center"/>
            </w:pPr>
            <w:r w:rsidRPr="006F2D2C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6869F59E" wp14:editId="4400A29D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D2C">
              <w:rPr>
                <w:rFonts w:ascii="Calibri" w:hAnsi="Calibri" w:cs="Calibri"/>
                <w:color w:val="auto"/>
                <w:sz w:val="22"/>
                <w:szCs w:val="22"/>
              </w:rPr>
              <w:t>Scott/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F2D2C">
              <w:rPr>
                <w:rFonts w:ascii="Calibri" w:hAnsi="Calibri" w:cs="Calibri"/>
                <w:color w:val="auto"/>
                <w:sz w:val="22"/>
                <w:szCs w:val="22"/>
              </w:rPr>
              <w:t>Shannon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Berkey</w:t>
            </w:r>
          </w:p>
        </w:tc>
        <w:tc>
          <w:tcPr>
            <w:tcW w:w="675" w:type="pct"/>
          </w:tcPr>
          <w:p w:rsidR="00FA19D6" w:rsidRDefault="00711B8E" w:rsidP="00711B8E">
            <w:pPr>
              <w:spacing w:before="40" w:after="40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Prayer &amp; Bible study </w:t>
            </w:r>
            <w:r w:rsidRPr="00F247E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6:00 pm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br/>
            </w:r>
            <w:r w:rsidRPr="006F2D2C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2D1A8D40" wp14:editId="6EA9987A">
                  <wp:extent cx="704850" cy="7048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Ron/Missy Cramer</w:t>
            </w:r>
          </w:p>
        </w:tc>
        <w:tc>
          <w:tcPr>
            <w:tcW w:w="723" w:type="pct"/>
          </w:tcPr>
          <w:p w:rsidR="006F2D2C" w:rsidRPr="006F2D2C" w:rsidRDefault="006F2D2C" w:rsidP="006F2D2C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90" w:type="pct"/>
          </w:tcPr>
          <w:p w:rsidR="006F2D2C" w:rsidRPr="006F2D2C" w:rsidRDefault="00792B7F" w:rsidP="007A65B8">
            <w:pPr>
              <w:spacing w:before="40" w:after="4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92B7F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-33333</wp:posOffset>
                  </wp:positionH>
                  <wp:positionV relativeFrom="paragraph">
                    <wp:posOffset>25182</wp:posOffset>
                  </wp:positionV>
                  <wp:extent cx="839337" cy="839337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81" cy="84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3EE9" w:rsidTr="00792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91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711B8E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697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711B8E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69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711B8E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609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711B8E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67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711B8E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23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711B8E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69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711B8E">
              <w:rPr>
                <w:noProof/>
              </w:rPr>
              <w:t>24</w:t>
            </w:r>
            <w:r>
              <w:fldChar w:fldCharType="end"/>
            </w:r>
          </w:p>
        </w:tc>
      </w:tr>
      <w:tr w:rsidR="006E3EE9" w:rsidTr="00340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160"/>
        </w:trPr>
        <w:tc>
          <w:tcPr>
            <w:tcW w:w="910" w:type="pct"/>
          </w:tcPr>
          <w:p w:rsidR="0040710B" w:rsidRDefault="002149E3" w:rsidP="009F5675">
            <w:pPr>
              <w:spacing w:before="40" w:after="40"/>
              <w:jc w:val="center"/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Sunday School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  <w:t>9:00 am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Worship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Service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10: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00</w:t>
            </w:r>
            <w:r w:rsidR="00F247E5" w:rsidRPr="00B6208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697" w:type="pct"/>
          </w:tcPr>
          <w:p w:rsidR="00625C07" w:rsidRPr="00EF7407" w:rsidRDefault="00961605" w:rsidP="00961605">
            <w:pPr>
              <w:spacing w:before="40" w:after="4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93C45">
              <w:rPr>
                <w:noProof/>
              </w:rPr>
              <w:drawing>
                <wp:inline distT="0" distB="0" distL="0" distR="0" wp14:anchorId="3113F258" wp14:editId="6544E39F">
                  <wp:extent cx="596900" cy="596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Mike Felesky &amp;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  <w:t>Dorothy Younkin</w:t>
            </w:r>
          </w:p>
        </w:tc>
        <w:tc>
          <w:tcPr>
            <w:tcW w:w="695" w:type="pct"/>
          </w:tcPr>
          <w:p w:rsidR="00961605" w:rsidRDefault="00F247E5" w:rsidP="00F247E5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Advisory Board Meeting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A87779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7 pm</w:t>
            </w:r>
          </w:p>
          <w:p w:rsidR="00FA19D6" w:rsidRPr="006F2D2C" w:rsidRDefault="00FA19D6" w:rsidP="00961605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9" w:type="pct"/>
          </w:tcPr>
          <w:p w:rsidR="006F2D2C" w:rsidRPr="006F2D2C" w:rsidRDefault="006F2D2C" w:rsidP="006F2D2C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75" w:type="pct"/>
          </w:tcPr>
          <w:p w:rsidR="00F247E5" w:rsidRDefault="00F247E5" w:rsidP="00F247E5">
            <w:pPr>
              <w:spacing w:before="40" w:after="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247E5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Prayer &amp; Bible study </w:t>
            </w:r>
            <w:r w:rsidRPr="00F247E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6:00 pm</w:t>
            </w:r>
          </w:p>
          <w:p w:rsidR="006F2D2C" w:rsidRPr="006F2D2C" w:rsidRDefault="006F2D2C" w:rsidP="006F2D2C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723" w:type="pct"/>
          </w:tcPr>
          <w:p w:rsidR="00F247E5" w:rsidRDefault="00F247E5" w:rsidP="00F247E5">
            <w:pPr>
              <w:spacing w:before="40" w:after="40"/>
              <w:jc w:val="center"/>
            </w:pPr>
            <w:r w:rsidRPr="006F2D2C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7A7B52BD" wp14:editId="68221299">
                  <wp:extent cx="704850" cy="7048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D2C" w:rsidRPr="006F2D2C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Dick</w:t>
            </w:r>
            <w:r w:rsidRPr="006F2D2C">
              <w:rPr>
                <w:rFonts w:ascii="Calibri" w:hAnsi="Calibri" w:cs="Calibri"/>
                <w:color w:val="auto"/>
                <w:sz w:val="22"/>
                <w:szCs w:val="22"/>
              </w:rPr>
              <w:t>/Charlene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  <w:t>Ringer</w:t>
            </w:r>
          </w:p>
        </w:tc>
        <w:tc>
          <w:tcPr>
            <w:tcW w:w="690" w:type="pct"/>
          </w:tcPr>
          <w:p w:rsidR="006F2D2C" w:rsidRPr="006F2D2C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F93C45">
              <w:rPr>
                <w:noProof/>
              </w:rPr>
              <w:drawing>
                <wp:inline distT="0" distB="0" distL="0" distR="0" wp14:anchorId="146BEE77" wp14:editId="0BA80707">
                  <wp:extent cx="596900" cy="596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Jim Walker</w:t>
            </w:r>
          </w:p>
        </w:tc>
      </w:tr>
      <w:tr w:rsidR="006E3EE9" w:rsidTr="00792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91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711B8E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711B8E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711B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697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711B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711B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711B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69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711B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711B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711B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609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711B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711B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711B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711B8E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675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711B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711B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711B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711B8E">
              <w:fldChar w:fldCharType="separate"/>
            </w:r>
            <w:r w:rsidR="00711B8E">
              <w:rPr>
                <w:noProof/>
              </w:rPr>
              <w:instrText>29</w:instrText>
            </w:r>
            <w:r>
              <w:fldChar w:fldCharType="end"/>
            </w:r>
            <w:r w:rsidR="00711B8E">
              <w:fldChar w:fldCharType="separate"/>
            </w:r>
            <w:r w:rsidR="00711B8E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23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711B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711B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711B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30</w:instrText>
            </w:r>
            <w:r>
              <w:fldChar w:fldCharType="end"/>
            </w:r>
            <w:r w:rsidR="00711B8E">
              <w:fldChar w:fldCharType="separate"/>
            </w:r>
            <w:r w:rsidR="00711B8E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690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711B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711B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11B8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711B8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11B8E">
              <w:rPr>
                <w:noProof/>
              </w:rPr>
              <w:instrText>31</w:instrText>
            </w:r>
            <w:r>
              <w:fldChar w:fldCharType="end"/>
            </w:r>
            <w:r w:rsidR="00711B8E">
              <w:fldChar w:fldCharType="separate"/>
            </w:r>
            <w:r w:rsidR="00711B8E">
              <w:rPr>
                <w:noProof/>
              </w:rPr>
              <w:t>31</w:t>
            </w:r>
            <w:r>
              <w:fldChar w:fldCharType="end"/>
            </w:r>
          </w:p>
        </w:tc>
      </w:tr>
      <w:tr w:rsidR="006E3EE9" w:rsidTr="00792B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28"/>
        </w:trPr>
        <w:tc>
          <w:tcPr>
            <w:tcW w:w="910" w:type="pct"/>
          </w:tcPr>
          <w:p w:rsidR="006F2D2C" w:rsidRPr="00F247E5" w:rsidRDefault="002149E3" w:rsidP="00F247E5">
            <w:pPr>
              <w:spacing w:before="40" w:after="4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bookmarkStart w:id="2" w:name="_GoBack"/>
            <w:bookmarkEnd w:id="2"/>
            <w:r w:rsidR="00F247E5" w:rsidRP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Sunday School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  <w:t>9:00 am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Worship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Service</w:t>
            </w:r>
            <w:r w:rsidR="00F247E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</w:r>
            <w:r w:rsidR="00F247E5" w:rsidRPr="00E4619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10:</w:t>
            </w:r>
            <w:r w:rsidR="00F247E5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00</w:t>
            </w:r>
            <w:r w:rsidR="00F247E5" w:rsidRPr="00B6208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am</w:t>
            </w:r>
          </w:p>
        </w:tc>
        <w:tc>
          <w:tcPr>
            <w:tcW w:w="697" w:type="pct"/>
          </w:tcPr>
          <w:p w:rsidR="006F2D2C" w:rsidRPr="006F2D2C" w:rsidRDefault="006F2D2C" w:rsidP="00F247E5">
            <w:pPr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95" w:type="pct"/>
          </w:tcPr>
          <w:p w:rsidR="00F247E5" w:rsidRDefault="00F247E5" w:rsidP="00F247E5">
            <w:pPr>
              <w:spacing w:before="40" w:after="40"/>
              <w:jc w:val="center"/>
              <w:rPr>
                <w:b/>
              </w:rPr>
            </w:pPr>
            <w:r w:rsidRPr="00F93C45">
              <w:rPr>
                <w:noProof/>
              </w:rPr>
              <w:drawing>
                <wp:inline distT="0" distB="0" distL="0" distR="0" wp14:anchorId="28B863A5" wp14:editId="44D3756D">
                  <wp:extent cx="596900" cy="596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544" w:rsidRPr="003B6841" w:rsidRDefault="00F247E5" w:rsidP="007A65B8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6F2D2C">
              <w:rPr>
                <w:rFonts w:ascii="Calibri" w:hAnsi="Calibri" w:cs="Calibri"/>
                <w:color w:val="auto"/>
                <w:sz w:val="22"/>
                <w:szCs w:val="22"/>
              </w:rPr>
              <w:t>Brian Kennedy</w:t>
            </w:r>
          </w:p>
        </w:tc>
        <w:tc>
          <w:tcPr>
            <w:tcW w:w="609" w:type="pct"/>
          </w:tcPr>
          <w:p w:rsidR="00FA19D6" w:rsidRDefault="00FA19D6" w:rsidP="00F247E5">
            <w:pPr>
              <w:spacing w:before="40" w:after="40"/>
              <w:jc w:val="center"/>
            </w:pPr>
          </w:p>
        </w:tc>
        <w:tc>
          <w:tcPr>
            <w:tcW w:w="675" w:type="pct"/>
          </w:tcPr>
          <w:p w:rsidR="00F247E5" w:rsidRDefault="00F247E5" w:rsidP="00F247E5">
            <w:pPr>
              <w:spacing w:before="40" w:after="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247E5" w:rsidRDefault="00F247E5" w:rsidP="00F247E5">
            <w:pPr>
              <w:spacing w:before="40" w:after="4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Prayer &amp; Bible study </w:t>
            </w:r>
            <w:r w:rsidRPr="00F247E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6:00 pm</w:t>
            </w:r>
          </w:p>
          <w:p w:rsidR="006F2D2C" w:rsidRPr="006F2D2C" w:rsidRDefault="006F2D2C" w:rsidP="003E0A71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723" w:type="pct"/>
          </w:tcPr>
          <w:p w:rsidR="006F2D2C" w:rsidRPr="006F2D2C" w:rsidRDefault="006F2D2C" w:rsidP="006E3EE9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90" w:type="pct"/>
          </w:tcPr>
          <w:p w:rsidR="006F2D2C" w:rsidRPr="006F2D2C" w:rsidRDefault="00F247E5" w:rsidP="006F2D2C">
            <w:pPr>
              <w:spacing w:before="40" w:after="40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6F2D2C">
              <w:rPr>
                <w:noProof/>
                <w:color w:val="auto"/>
                <w:sz w:val="22"/>
                <w:szCs w:val="22"/>
              </w:rPr>
              <w:drawing>
                <wp:inline distT="0" distB="0" distL="0" distR="0" wp14:anchorId="0C49F7D4" wp14:editId="0CB534D8">
                  <wp:extent cx="704850" cy="7048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Pat/Ellen Walsh</w:t>
            </w:r>
          </w:p>
        </w:tc>
      </w:tr>
    </w:tbl>
    <w:p w:rsidR="00FA19D6" w:rsidRDefault="00FA19D6" w:rsidP="003B6841">
      <w:pPr>
        <w:pStyle w:val="NoSpacing"/>
      </w:pPr>
    </w:p>
    <w:sectPr w:rsidR="00FA19D6" w:rsidSect="00D177AE">
      <w:pgSz w:w="12240" w:h="15840"/>
      <w:pgMar w:top="432" w:right="1080" w:bottom="432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642" w:rsidRDefault="00CA4642">
      <w:pPr>
        <w:spacing w:before="0" w:after="0"/>
      </w:pPr>
      <w:r>
        <w:separator/>
      </w:r>
    </w:p>
  </w:endnote>
  <w:endnote w:type="continuationSeparator" w:id="0">
    <w:p w:rsidR="00CA4642" w:rsidRDefault="00CA464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Mincho"/>
    <w:panose1 w:val="020B0604030504040204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642" w:rsidRDefault="00CA4642">
      <w:pPr>
        <w:spacing w:before="0" w:after="0"/>
      </w:pPr>
      <w:r>
        <w:separator/>
      </w:r>
    </w:p>
  </w:footnote>
  <w:footnote w:type="continuationSeparator" w:id="0">
    <w:p w:rsidR="00CA4642" w:rsidRDefault="00CA464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24"/>
    <w:docVar w:name="MonthStart" w:val="8/1/2024"/>
    <w:docVar w:name="WeekStart" w:val="1"/>
  </w:docVars>
  <w:rsids>
    <w:rsidRoot w:val="00B6208F"/>
    <w:rsid w:val="000C3BF5"/>
    <w:rsid w:val="00135ABB"/>
    <w:rsid w:val="00150A79"/>
    <w:rsid w:val="001559D1"/>
    <w:rsid w:val="001F5072"/>
    <w:rsid w:val="002149E3"/>
    <w:rsid w:val="002323E0"/>
    <w:rsid w:val="0030625B"/>
    <w:rsid w:val="00322DB2"/>
    <w:rsid w:val="0034067E"/>
    <w:rsid w:val="003B6841"/>
    <w:rsid w:val="003E0A71"/>
    <w:rsid w:val="003F49DE"/>
    <w:rsid w:val="0040710B"/>
    <w:rsid w:val="00467496"/>
    <w:rsid w:val="00492A6B"/>
    <w:rsid w:val="0049643F"/>
    <w:rsid w:val="004B7DBA"/>
    <w:rsid w:val="004D5BCC"/>
    <w:rsid w:val="00604AA7"/>
    <w:rsid w:val="00625C07"/>
    <w:rsid w:val="006A59E5"/>
    <w:rsid w:val="006E3EE9"/>
    <w:rsid w:val="006F2D2C"/>
    <w:rsid w:val="00711B8E"/>
    <w:rsid w:val="00737AC4"/>
    <w:rsid w:val="007404F6"/>
    <w:rsid w:val="00792B7F"/>
    <w:rsid w:val="007A65B8"/>
    <w:rsid w:val="00873BF0"/>
    <w:rsid w:val="00903794"/>
    <w:rsid w:val="00961605"/>
    <w:rsid w:val="00983A92"/>
    <w:rsid w:val="009A2EFD"/>
    <w:rsid w:val="009F5675"/>
    <w:rsid w:val="00A87779"/>
    <w:rsid w:val="00AE4FDC"/>
    <w:rsid w:val="00B1202A"/>
    <w:rsid w:val="00B34544"/>
    <w:rsid w:val="00B52B17"/>
    <w:rsid w:val="00B6208F"/>
    <w:rsid w:val="00B81BD4"/>
    <w:rsid w:val="00B831EB"/>
    <w:rsid w:val="00BC1FBD"/>
    <w:rsid w:val="00BD5EA1"/>
    <w:rsid w:val="00BF7D8E"/>
    <w:rsid w:val="00C64281"/>
    <w:rsid w:val="00C826AE"/>
    <w:rsid w:val="00CA4642"/>
    <w:rsid w:val="00CA6283"/>
    <w:rsid w:val="00CC07E8"/>
    <w:rsid w:val="00CE42B5"/>
    <w:rsid w:val="00D177AE"/>
    <w:rsid w:val="00DB3ACA"/>
    <w:rsid w:val="00DF63BB"/>
    <w:rsid w:val="00E041E5"/>
    <w:rsid w:val="00E17A71"/>
    <w:rsid w:val="00EA593B"/>
    <w:rsid w:val="00EF7407"/>
    <w:rsid w:val="00F247E5"/>
    <w:rsid w:val="00F85893"/>
    <w:rsid w:val="00F93C45"/>
    <w:rsid w:val="00FA19D6"/>
    <w:rsid w:val="00FB03FA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7654C33-6D01-427D-A6EF-E70EFE85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92278F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6D1D6A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92278F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D565D2" w:themeColor="accent1" w:themeTint="99"/>
          <w:bottom w:val="nil"/>
          <w:right w:val="single" w:sz="4" w:space="0" w:color="D565D2" w:themeColor="accent1" w:themeTint="99"/>
          <w:insideH w:val="nil"/>
          <w:insideV w:val="nil"/>
          <w:tl2br w:val="nil"/>
          <w:tr2bl w:val="nil"/>
        </w:tcBorders>
        <w:shd w:val="clear" w:color="auto" w:fill="92278F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491347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paragraph" w:styleId="NormalWeb">
    <w:name w:val="Normal (Web)"/>
    <w:basedOn w:val="Normal"/>
    <w:uiPriority w:val="99"/>
    <w:unhideWhenUsed/>
    <w:rsid w:val="00EF740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object4">
    <w:name w:val="object4"/>
    <w:basedOn w:val="DefaultParagraphFont"/>
    <w:rsid w:val="00EF7407"/>
  </w:style>
  <w:style w:type="character" w:customStyle="1" w:styleId="object5">
    <w:name w:val="object5"/>
    <w:basedOn w:val="DefaultParagraphFont"/>
    <w:rsid w:val="00BF7D8E"/>
  </w:style>
  <w:style w:type="character" w:customStyle="1" w:styleId="object6">
    <w:name w:val="object6"/>
    <w:basedOn w:val="DefaultParagraphFont"/>
    <w:rsid w:val="00BF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Sl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E903-D48E-4B74-A1B6-009C339D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year).dotm</Template>
  <TotalTime>39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 Orawiec</dc:creator>
  <cp:keywords/>
  <cp:lastModifiedBy>Janet Orawiec</cp:lastModifiedBy>
  <cp:revision>11</cp:revision>
  <cp:lastPrinted>2024-07-29T17:29:00Z</cp:lastPrinted>
  <dcterms:created xsi:type="dcterms:W3CDTF">2024-07-29T16:47:00Z</dcterms:created>
  <dcterms:modified xsi:type="dcterms:W3CDTF">2024-07-29T17:33:00Z</dcterms:modified>
  <cp:version/>
</cp:coreProperties>
</file>